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21" w:rsidRDefault="002D7F70" w:rsidP="004C6D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-6985</wp:posOffset>
            </wp:positionV>
            <wp:extent cx="1688465" cy="552450"/>
            <wp:effectExtent l="76200" t="57150" r="102235" b="38100"/>
            <wp:wrapNone/>
            <wp:docPr id="2" name="Рисунок 1" descr="T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552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05A81">
        <w:rPr>
          <w:noProof/>
          <w:lang w:eastAsia="ru-RU"/>
        </w:rPr>
        <w:pict>
          <v:rect id="_x0000_s1029" style="position:absolute;left:0;text-align:left;margin-left:321.1pt;margin-top:-3.4pt;width:196.75pt;height:47.2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" filled="f" stroked="f" strokeweight="1pt">
            <v:textbox style="mso-next-textbox:#_x0000_s1029">
              <w:txbxContent>
                <w:p w:rsidR="002A2026" w:rsidRPr="00EB1A6B" w:rsidRDefault="002A2026" w:rsidP="002A2026">
                  <w:pPr>
                    <w:pStyle w:val="a3"/>
                    <w:jc w:val="right"/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</w:pPr>
                  <w:r w:rsidRPr="00EB1A6B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>Многоканальный телефон.: (347) 294-14-14</w:t>
                  </w:r>
                </w:p>
                <w:p w:rsidR="002A2026" w:rsidRPr="00EB1A6B" w:rsidRDefault="002A2026" w:rsidP="002A2026">
                  <w:pPr>
                    <w:pStyle w:val="a3"/>
                    <w:jc w:val="right"/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</w:pPr>
                  <w:r w:rsidRPr="00EB1A6B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>Бесплатный звонок по России 8 800-250-9710</w:t>
                  </w:r>
                </w:p>
                <w:p w:rsidR="00AA207D" w:rsidRPr="00EB1A6B" w:rsidRDefault="00730C7B" w:rsidP="00AA207D">
                  <w:pPr>
                    <w:pStyle w:val="a3"/>
                    <w:jc w:val="right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lang w:val="ru-RU"/>
                    </w:rPr>
                  </w:pPr>
                  <w:r w:rsidRPr="00EB1A6B">
                    <w:rPr>
                      <w:rFonts w:ascii="Arial" w:hAnsi="Arial" w:cs="Arial"/>
                      <w:sz w:val="16"/>
                      <w:szCs w:val="16"/>
                    </w:rPr>
                    <w:t>tplus</w:t>
                  </w:r>
                  <w:r w:rsidRPr="00EB1A6B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-</w:t>
                  </w:r>
                  <w:r w:rsidRPr="00EB1A6B">
                    <w:rPr>
                      <w:rFonts w:ascii="Arial" w:hAnsi="Arial" w:cs="Arial"/>
                      <w:sz w:val="16"/>
                      <w:szCs w:val="16"/>
                    </w:rPr>
                    <w:t>pro</w:t>
                  </w:r>
                  <w:r w:rsidRPr="00EB1A6B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@</w:t>
                  </w:r>
                  <w:r w:rsidRPr="00EB1A6B">
                    <w:rPr>
                      <w:rFonts w:ascii="Arial" w:hAnsi="Arial" w:cs="Arial"/>
                      <w:sz w:val="16"/>
                      <w:szCs w:val="16"/>
                    </w:rPr>
                    <w:t>mail</w:t>
                  </w:r>
                  <w:r w:rsidRPr="00EB1A6B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.</w:t>
                  </w:r>
                  <w:r w:rsidRPr="00EB1A6B">
                    <w:rPr>
                      <w:rFonts w:ascii="Arial" w:hAnsi="Arial" w:cs="Arial"/>
                      <w:sz w:val="16"/>
                      <w:szCs w:val="16"/>
                    </w:rPr>
                    <w:t>ru</w:t>
                  </w:r>
                  <w:r w:rsidR="00EC2E5E" w:rsidRPr="00EB1A6B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 xml:space="preserve"> | 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www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tplus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pro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 xml:space="preserve"> | 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www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tbag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r w:rsidR="00121CC2" w:rsidRPr="00EB1A6B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pro</w:t>
                  </w:r>
                </w:p>
              </w:txbxContent>
            </v:textbox>
            <w10:wrap anchorx="margin"/>
          </v:rect>
        </w:pict>
      </w:r>
      <w:r w:rsidR="00005A81">
        <w:rPr>
          <w:noProof/>
          <w:lang w:eastAsia="ru-RU"/>
        </w:rPr>
        <w:pict>
          <v:rect id="Rectangle 5" o:spid="_x0000_s1026" style="position:absolute;left:0;text-align:left;margin-left:-11.2pt;margin-top:-3.4pt;width:195.8pt;height:47.2pt;z-index:2516674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" filled="f" stroked="f" strokeweight="1pt">
            <v:textbox style="mso-next-textbox:#Rectangle 5">
              <w:txbxContent>
                <w:p w:rsidR="004C6DBF" w:rsidRPr="00EB1A6B" w:rsidRDefault="004C6DBF" w:rsidP="004C6DBF">
                  <w:pPr>
                    <w:pStyle w:val="a3"/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</w:pPr>
                  <w:r w:rsidRPr="00EB1A6B">
                    <w:rPr>
                      <w:rStyle w:val="a6"/>
                      <w:rFonts w:ascii="Arial" w:hAnsi="Arial" w:cs="Arial"/>
                      <w:b/>
                      <w:i w:val="0"/>
                      <w:sz w:val="16"/>
                      <w:szCs w:val="16"/>
                      <w:lang w:val="ru-RU"/>
                    </w:rPr>
                    <w:t>ООО ТД "Такелаж плюс"</w:t>
                  </w:r>
                  <w:r w:rsidRPr="00EB1A6B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br/>
                    <w:t>450030, Россия, Республика Башкортостан,</w:t>
                  </w:r>
                </w:p>
                <w:p w:rsidR="00570479" w:rsidRPr="00EB1A6B" w:rsidRDefault="004C6DBF" w:rsidP="004C6DBF">
                  <w:pPr>
                    <w:pStyle w:val="a3"/>
                    <w:rPr>
                      <w:rFonts w:ascii="Arial" w:hAnsi="Arial" w:cs="Arial"/>
                      <w:iCs/>
                      <w:sz w:val="16"/>
                      <w:szCs w:val="16"/>
                      <w:lang w:val="ru-RU"/>
                    </w:rPr>
                  </w:pPr>
                  <w:r w:rsidRPr="00EB1A6B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>г. Уфа, ул. Индустриальное шоссе, 118, к.4</w:t>
                  </w:r>
                </w:p>
              </w:txbxContent>
            </v:textbox>
            <w10:wrap anchorx="margin"/>
          </v:rect>
        </w:pict>
      </w:r>
    </w:p>
    <w:p w:rsidR="00EC2E5E" w:rsidRDefault="00EC2E5E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</w:p>
    <w:p w:rsidR="00EC2E5E" w:rsidRDefault="00EC2E5E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</w:p>
    <w:p w:rsidR="00EC2E5E" w:rsidRDefault="00005A81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  <w:r w:rsidRPr="00005A8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3.7pt;margin-top:.5pt;width:517.25pt;height:0;z-index:251669504" o:connectortype="straight"/>
        </w:pict>
      </w:r>
    </w:p>
    <w:p w:rsidR="00EC2E5E" w:rsidRPr="00F20B6B" w:rsidRDefault="00EC2E5E" w:rsidP="00F20B6B">
      <w:pPr>
        <w:spacing w:after="0" w:line="240" w:lineRule="auto"/>
        <w:rPr>
          <w:rFonts w:eastAsia="Times New Roman"/>
          <w:b/>
          <w:bCs/>
          <w:sz w:val="32"/>
          <w:szCs w:val="32"/>
          <w:lang w:eastAsia="ru-RU"/>
        </w:rPr>
      </w:pPr>
    </w:p>
    <w:p w:rsidR="00EC2E5E" w:rsidRDefault="00EC2E5E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</w:p>
    <w:tbl>
      <w:tblPr>
        <w:tblW w:w="9463" w:type="dxa"/>
        <w:tblInd w:w="108" w:type="dxa"/>
        <w:tblLook w:val="04A0"/>
      </w:tblPr>
      <w:tblGrid>
        <w:gridCol w:w="10313"/>
      </w:tblGrid>
      <w:tr w:rsidR="00F20B6B" w:rsidRPr="00CB2AE2" w:rsidTr="007807AE">
        <w:trPr>
          <w:trHeight w:val="259"/>
        </w:trPr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158" w:type="dxa"/>
              <w:tblLook w:val="04A0"/>
            </w:tblPr>
            <w:tblGrid>
              <w:gridCol w:w="1682"/>
              <w:gridCol w:w="1683"/>
              <w:gridCol w:w="1683"/>
              <w:gridCol w:w="1683"/>
              <w:gridCol w:w="1683"/>
              <w:gridCol w:w="1683"/>
            </w:tblGrid>
            <w:tr w:rsidR="00F20B6B" w:rsidRPr="00CB2AE2" w:rsidTr="007807AE">
              <w:trPr>
                <w:trHeight w:val="40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sz w:val="32"/>
                      <w:szCs w:val="32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 w:val="32"/>
                      <w:szCs w:val="32"/>
                      <w:lang w:eastAsia="ru-RU"/>
                    </w:rPr>
                    <w:t>КАРТА ПАРТНЕРА</w:t>
                  </w:r>
                </w:p>
              </w:tc>
            </w:tr>
            <w:tr w:rsidR="00F20B6B" w:rsidRPr="00CB2AE2" w:rsidTr="007807AE">
              <w:trPr>
                <w:trHeight w:val="34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40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3103F" w:rsidRDefault="00F20B6B" w:rsidP="007807AE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val="en-US"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 xml:space="preserve">Общество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с ограниченной ответственностью</w:t>
                  </w:r>
                </w:p>
              </w:tc>
            </w:tr>
            <w:tr w:rsidR="00F20B6B" w:rsidRPr="00CB2AE2" w:rsidTr="007807AE">
              <w:trPr>
                <w:trHeight w:val="40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Default="003E7391" w:rsidP="007807AE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«</w:t>
                  </w:r>
                  <w:bookmarkStart w:id="0" w:name="_GoBack"/>
                  <w:bookmarkEnd w:id="0"/>
                  <w:r w:rsidR="00F20B6B"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 xml:space="preserve">Торговый Дом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Такелаж плюс»</w:t>
                  </w:r>
                </w:p>
                <w:p w:rsidR="00F20B6B" w:rsidRPr="00C3103F" w:rsidRDefault="00F20B6B" w:rsidP="007807AE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 xml:space="preserve">(ООО </w:t>
                  </w:r>
                  <w:r w:rsidR="003E7391"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«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ТД Такелаж плюс</w:t>
                  </w:r>
                  <w:r w:rsidR="003E7391"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»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i/>
                      <w:iCs/>
                      <w:sz w:val="32"/>
                      <w:szCs w:val="32"/>
                      <w:lang w:eastAsia="ru-RU"/>
                    </w:rPr>
                    <w:t>)</w:t>
                  </w:r>
                </w:p>
              </w:tc>
            </w:tr>
            <w:tr w:rsidR="00F20B6B" w:rsidRPr="00CB2AE2" w:rsidTr="007807AE">
              <w:trPr>
                <w:trHeight w:val="360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60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60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Фактический 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адрес: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450068, Республика Башкортостан</w:t>
                  </w:r>
                </w:p>
              </w:tc>
            </w:tr>
            <w:tr w:rsidR="00F20B6B" w:rsidRPr="00CB2AE2" w:rsidTr="007807AE">
              <w:trPr>
                <w:trHeight w:val="360"/>
              </w:trPr>
              <w:tc>
                <w:tcPr>
                  <w:tcW w:w="846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B5994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г. Уфа, 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ул.</w:t>
                  </w:r>
                  <w:r w:rsidR="007B5994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Индустриальное шоссе, 118/4</w:t>
                  </w: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60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тел./факс: (3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47) 267-67-11, 265-49-55, 283-89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-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17</w:t>
                  </w:r>
                </w:p>
              </w:tc>
            </w:tr>
            <w:tr w:rsidR="00F20B6B" w:rsidRPr="00355C6D" w:rsidTr="007807AE">
              <w:trPr>
                <w:trHeight w:val="360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3103F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  <w:t>E-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  <w:t>mail</w:t>
                  </w:r>
                  <w:r w:rsidR="00DB6765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  <w:t>:</w:t>
                  </w:r>
                  <w:r w:rsidRPr="00C3103F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  <w:t xml:space="preserve"> tp-ufa@mail.ru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  <w:t xml:space="preserve"> tplus-pro@mail.ru</w:t>
                  </w:r>
                </w:p>
                <w:p w:rsidR="00F20B6B" w:rsidRPr="00C3103F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val="en-US" w:eastAsia="ru-RU"/>
                    </w:rPr>
                  </w:pPr>
                </w:p>
                <w:p w:rsidR="00F20B6B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Юридический адрес: 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450068, Республика Башкортостан</w:t>
                  </w:r>
                </w:p>
                <w:p w:rsidR="00F20B6B" w:rsidRPr="00A9391F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г. Уфа, </w:t>
                  </w:r>
                  <w:r w:rsidRPr="00A9391F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ул.Интернациональная, 191</w:t>
                  </w:r>
                </w:p>
              </w:tc>
            </w:tr>
            <w:tr w:rsidR="00F20B6B" w:rsidRPr="00355C6D" w:rsidTr="007807AE">
              <w:trPr>
                <w:trHeight w:val="360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355C6D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355C6D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355C6D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355C6D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355C6D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355C6D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60"/>
              </w:trPr>
              <w:tc>
                <w:tcPr>
                  <w:tcW w:w="846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ИНН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0275074631 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КПП</w:t>
                  </w:r>
                  <w:r w:rsidRPr="00A9391F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 027301001</w:t>
                  </w: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Государственный регистрационный номер 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110280040694</w:t>
                  </w: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338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от 17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.0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8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.20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11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г.</w:t>
                  </w: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Коды: ОКПО -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92812869</w:t>
                  </w:r>
                  <w:r w:rsidRPr="00D73AC3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ОКОГУ - 4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210014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 ОКАТО -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80401370000</w:t>
                  </w: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ОКТМО - 80701000  ОКФС - 16  ОК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О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ПФ - 65  ОКВЭД - 51.5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3</w:t>
                  </w: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25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Расчетный счет №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40702810606000074116</w:t>
                  </w: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3103F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Башкирское отделение №8598 ПАО Сбербанка</w:t>
                  </w: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БИК 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 xml:space="preserve">48073601 </w:t>
                  </w: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к/с 301018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10300000000601</w:t>
                  </w: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25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255"/>
              </w:trPr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20B6B" w:rsidRPr="00CB2AE2" w:rsidTr="007807AE">
              <w:trPr>
                <w:trHeight w:val="315"/>
              </w:trPr>
              <w:tc>
                <w:tcPr>
                  <w:tcW w:w="101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0B6B" w:rsidRPr="00CB2AE2" w:rsidRDefault="00F20B6B" w:rsidP="007807AE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</w:pPr>
                  <w:r w:rsidRPr="00CB2AE2">
                    <w:rPr>
                      <w:rFonts w:ascii="Arial CYR" w:eastAsia="Times New Roman" w:hAnsi="Arial CYR" w:cs="Arial CYR"/>
                      <w:b/>
                      <w:bCs/>
                      <w:szCs w:val="24"/>
                      <w:lang w:eastAsia="ru-RU"/>
                    </w:rPr>
                    <w:t>Директор Ромахин Евгений Юрьевич</w:t>
                  </w:r>
                </w:p>
              </w:tc>
            </w:tr>
          </w:tbl>
          <w:p w:rsidR="00F20B6B" w:rsidRPr="00CB2AE2" w:rsidRDefault="00F20B6B" w:rsidP="007807A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</w:pPr>
          </w:p>
        </w:tc>
      </w:tr>
    </w:tbl>
    <w:p w:rsidR="00F20B6B" w:rsidRPr="00CB2AE2" w:rsidRDefault="00F20B6B" w:rsidP="00F20B6B">
      <w:pPr>
        <w:rPr>
          <w:lang w:val="en-US"/>
        </w:rPr>
      </w:pPr>
    </w:p>
    <w:p w:rsidR="00EC2E5E" w:rsidRDefault="00EC2E5E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</w:p>
    <w:sectPr w:rsidR="00EC2E5E" w:rsidSect="00CA6ED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268" w:rsidRDefault="00F82268" w:rsidP="00DB6765">
      <w:pPr>
        <w:spacing w:after="0" w:line="240" w:lineRule="auto"/>
      </w:pPr>
      <w:r>
        <w:separator/>
      </w:r>
    </w:p>
  </w:endnote>
  <w:endnote w:type="continuationSeparator" w:id="1">
    <w:p w:rsidR="00F82268" w:rsidRDefault="00F82268" w:rsidP="00DB6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3F4FCC-3596-495D-9329-FD2453D1E1E1}"/>
    <w:embedBold r:id="rId2" w:fontKey="{ADF3DFC6-E2BD-417F-A7C5-8BB5A53995C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6E649A7-C56F-4AEE-A282-7B0722CA6B3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225D0B5A-9BB8-41F2-9DFD-287F94CCDC77}"/>
    <w:embedBold r:id="rId5" w:fontKey="{24F552BD-DEED-4FEF-8713-50B6AE6F66AE}"/>
    <w:embedBoldItalic r:id="rId6" w:fontKey="{70BA6955-74D2-4C9F-8FB6-BA3F98641D1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2F2ED29-FCD5-4FFD-9BAD-354579EA1BC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268" w:rsidRDefault="00F82268" w:rsidP="00DB6765">
      <w:pPr>
        <w:spacing w:after="0" w:line="240" w:lineRule="auto"/>
      </w:pPr>
      <w:r>
        <w:separator/>
      </w:r>
    </w:p>
  </w:footnote>
  <w:footnote w:type="continuationSeparator" w:id="1">
    <w:p w:rsidR="00F82268" w:rsidRDefault="00F82268" w:rsidP="00DB67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75CC"/>
    <w:rsid w:val="00005A81"/>
    <w:rsid w:val="000475CC"/>
    <w:rsid w:val="0005270C"/>
    <w:rsid w:val="00113856"/>
    <w:rsid w:val="00121CC2"/>
    <w:rsid w:val="00130345"/>
    <w:rsid w:val="001431D9"/>
    <w:rsid w:val="0014597B"/>
    <w:rsid w:val="001674B9"/>
    <w:rsid w:val="00207A74"/>
    <w:rsid w:val="002860C7"/>
    <w:rsid w:val="002A2026"/>
    <w:rsid w:val="002A3AF5"/>
    <w:rsid w:val="002D7F70"/>
    <w:rsid w:val="002F5C3F"/>
    <w:rsid w:val="00303C8E"/>
    <w:rsid w:val="003249C6"/>
    <w:rsid w:val="00342F18"/>
    <w:rsid w:val="00365A7D"/>
    <w:rsid w:val="003C5C91"/>
    <w:rsid w:val="003D56D4"/>
    <w:rsid w:val="003E7391"/>
    <w:rsid w:val="00434521"/>
    <w:rsid w:val="0047029E"/>
    <w:rsid w:val="00481708"/>
    <w:rsid w:val="004C6DBF"/>
    <w:rsid w:val="004F1560"/>
    <w:rsid w:val="00507BC7"/>
    <w:rsid w:val="0052026F"/>
    <w:rsid w:val="00530047"/>
    <w:rsid w:val="00570479"/>
    <w:rsid w:val="005C6906"/>
    <w:rsid w:val="005F0299"/>
    <w:rsid w:val="005F1ECA"/>
    <w:rsid w:val="006611FF"/>
    <w:rsid w:val="0069304B"/>
    <w:rsid w:val="00700D4F"/>
    <w:rsid w:val="0071532B"/>
    <w:rsid w:val="00730C7B"/>
    <w:rsid w:val="007B5994"/>
    <w:rsid w:val="007C6231"/>
    <w:rsid w:val="007E67C5"/>
    <w:rsid w:val="007F74ED"/>
    <w:rsid w:val="00814449"/>
    <w:rsid w:val="00874FC1"/>
    <w:rsid w:val="00957B8A"/>
    <w:rsid w:val="00991EF9"/>
    <w:rsid w:val="009F351E"/>
    <w:rsid w:val="00A463CD"/>
    <w:rsid w:val="00A82D65"/>
    <w:rsid w:val="00AA207D"/>
    <w:rsid w:val="00B64211"/>
    <w:rsid w:val="00B7706B"/>
    <w:rsid w:val="00B925D0"/>
    <w:rsid w:val="00BC6349"/>
    <w:rsid w:val="00BD7A3B"/>
    <w:rsid w:val="00C01B85"/>
    <w:rsid w:val="00CA6ED6"/>
    <w:rsid w:val="00CB21EF"/>
    <w:rsid w:val="00CD1EB0"/>
    <w:rsid w:val="00D4796A"/>
    <w:rsid w:val="00DB3685"/>
    <w:rsid w:val="00DB6765"/>
    <w:rsid w:val="00E0432D"/>
    <w:rsid w:val="00E343E9"/>
    <w:rsid w:val="00E6543D"/>
    <w:rsid w:val="00EB1A6B"/>
    <w:rsid w:val="00EC2E5E"/>
    <w:rsid w:val="00F026C3"/>
    <w:rsid w:val="00F20B6B"/>
    <w:rsid w:val="00F20D1C"/>
    <w:rsid w:val="00F639A7"/>
    <w:rsid w:val="00F82268"/>
    <w:rsid w:val="00FC55CC"/>
    <w:rsid w:val="00FD7C7D"/>
    <w:rsid w:val="00FE101B"/>
    <w:rsid w:val="00FF1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6F"/>
  </w:style>
  <w:style w:type="paragraph" w:styleId="2">
    <w:name w:val="heading 2"/>
    <w:basedOn w:val="a"/>
    <w:link w:val="20"/>
    <w:uiPriority w:val="9"/>
    <w:qFormat/>
    <w:rsid w:val="00730C7B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479"/>
    <w:pPr>
      <w:spacing w:after="0" w:line="240" w:lineRule="auto"/>
    </w:pPr>
    <w:rPr>
      <w:rFonts w:asciiTheme="minorHAnsi" w:hAnsiTheme="minorHAnsi" w:cstheme="minorBidi"/>
      <w:sz w:val="22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04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5C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0C7B"/>
    <w:rPr>
      <w:rFonts w:eastAsia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730C7B"/>
    <w:rPr>
      <w:i/>
      <w:iCs/>
    </w:rPr>
  </w:style>
  <w:style w:type="character" w:styleId="a7">
    <w:name w:val="Hyperlink"/>
    <w:basedOn w:val="a0"/>
    <w:uiPriority w:val="99"/>
    <w:unhideWhenUsed/>
    <w:rsid w:val="002A2026"/>
    <w:rPr>
      <w:color w:val="0563C1" w:themeColor="hyperlink"/>
      <w:u w:val="single"/>
    </w:rPr>
  </w:style>
  <w:style w:type="table" w:customStyle="1" w:styleId="TableStyle1">
    <w:name w:val="TableStyle1"/>
    <w:rsid w:val="0005270C"/>
    <w:pPr>
      <w:spacing w:after="0" w:line="240" w:lineRule="auto"/>
    </w:pPr>
    <w:rPr>
      <w:rFonts w:ascii="Arial" w:eastAsiaTheme="minorEastAsia" w:hAnsi="Arial" w:cstheme="minorBidi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B6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6765"/>
  </w:style>
  <w:style w:type="paragraph" w:styleId="aa">
    <w:name w:val="footer"/>
    <w:basedOn w:val="a"/>
    <w:link w:val="ab"/>
    <w:uiPriority w:val="99"/>
    <w:semiHidden/>
    <w:unhideWhenUsed/>
    <w:rsid w:val="00DB6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B6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80;&#1092;\Desktop\&#1060;&#1054;&#1058;&#1054;%20&#1057;&#1040;&#1049;&#1058;\55555\gray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94C56-AF59-48FA-B196-66929B32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gray.dotx</Template>
  <TotalTime>2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Риф Мустафин</dc:creator>
  <cp:lastModifiedBy>1</cp:lastModifiedBy>
  <cp:revision>2</cp:revision>
  <cp:lastPrinted>2019-08-14T06:20:00Z</cp:lastPrinted>
  <dcterms:created xsi:type="dcterms:W3CDTF">2019-11-14T04:35:00Z</dcterms:created>
  <dcterms:modified xsi:type="dcterms:W3CDTF">2019-11-14T04:35:00Z</dcterms:modified>
</cp:coreProperties>
</file>